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page" w:tblpX="3443" w:tblpY="1273"/>
        <w:tblW w:w="7427" w:type="dxa"/>
        <w:tblLayout w:type="fixed"/>
        <w:tblLook w:val="01E0" w:firstRow="1" w:lastRow="1" w:firstColumn="1" w:lastColumn="1" w:noHBand="0" w:noVBand="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Pr="007002C0" w:rsidRDefault="00486932" w:rsidP="007002C0">
            <w:pPr>
              <w:pStyle w:val="Text"/>
              <w:framePr w:hSpace="0" w:wrap="auto" w:vAnchor="margin" w:hAnchor="text" w:xAlign="left" w:yAlign="inline"/>
              <w:rPr>
                <w:b/>
                <w:color w:val="4F6228" w:themeColor="accent3" w:themeShade="80"/>
              </w:rPr>
            </w:pPr>
            <w:r w:rsidRPr="007002C0">
              <w:rPr>
                <w:b/>
                <w:color w:val="4F6228" w:themeColor="accent3" w:themeShade="80"/>
              </w:rPr>
              <w:t xml:space="preserve">Happy </w:t>
            </w:r>
            <w:r w:rsidR="007002C0">
              <w:rPr>
                <w:b/>
                <w:color w:val="4F6228" w:themeColor="accent3" w:themeShade="80"/>
              </w:rPr>
              <w:t>landscaping</w:t>
            </w:r>
            <w:r w:rsidR="007002C0" w:rsidRPr="007002C0">
              <w:rPr>
                <w:b/>
                <w:color w:val="4F6228" w:themeColor="accent3" w:themeShade="80"/>
              </w:rPr>
              <w:t xml:space="preserve"> from Greenspace Architects</w:t>
            </w:r>
            <w:r w:rsidR="007002C0">
              <w:rPr>
                <w:b/>
                <w:color w:val="4F6228" w:themeColor="accent3" w:themeShade="80"/>
              </w:rPr>
              <w:t>!</w:t>
            </w:r>
            <w:r w:rsidRPr="007002C0">
              <w:rPr>
                <w:b/>
                <w:color w:val="4F6228" w:themeColor="accent3" w:themeShade="80"/>
              </w:rPr>
              <w:t xml:space="preserve"> </w:t>
            </w:r>
          </w:p>
        </w:tc>
      </w:tr>
      <w:tr w:rsidR="00855F6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Pr="007002C0" w:rsidRDefault="00486932">
            <w:pPr>
              <w:pStyle w:val="Heading1"/>
              <w:framePr w:hSpace="0" w:wrap="auto" w:vAnchor="margin" w:hAnchor="text" w:xAlign="left" w:yAlign="inline"/>
              <w:rPr>
                <w:b/>
                <w:color w:val="4F6228" w:themeColor="accent3" w:themeShade="80"/>
              </w:rPr>
            </w:pPr>
            <w:r w:rsidRPr="007002C0">
              <w:rPr>
                <w:b/>
                <w:color w:val="4F6228" w:themeColor="accent3" w:themeShade="80"/>
              </w:rPr>
              <w:t>Gift Certificate</w:t>
            </w:r>
          </w:p>
        </w:tc>
      </w:tr>
      <w:tr w:rsidR="00855F6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486932">
            <w:pPr>
              <w:pStyle w:val="Text"/>
              <w:framePr w:hSpace="0" w:wrap="auto" w:vAnchor="margin" w:hAnchor="text" w:xAlign="left" w:yAlign="inline"/>
              <w:rPr>
                <w:b/>
                <w:color w:val="4F6228" w:themeColor="accent3" w:themeShade="80"/>
              </w:rPr>
            </w:pPr>
            <w:r w:rsidRPr="007002C0">
              <w:rPr>
                <w:b/>
                <w:color w:val="4F6228" w:themeColor="accent3" w:themeShade="80"/>
              </w:rPr>
              <w:t>This certificate entitles</w:t>
            </w:r>
          </w:p>
        </w:tc>
        <w:sdt>
          <w:sdtPr>
            <w:rPr>
              <w:b/>
              <w:color w:val="4F6228" w:themeColor="accent3" w:themeShade="80"/>
            </w:rPr>
            <w:id w:val="1028205614"/>
            <w:placeholder>
              <w:docPart w:val="9C43B20251B547C084812CA54439CE60"/>
            </w:placeholder>
          </w:sdtPr>
          <w:sdtEndPr/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7002C0" w:rsidRDefault="00486932">
                <w:pPr>
                  <w:pStyle w:val="Recipient"/>
                  <w:framePr w:hSpace="0" w:wrap="auto" w:vAnchor="margin" w:hAnchor="text" w:xAlign="left" w:yAlign="inline"/>
                  <w:rPr>
                    <w:b/>
                    <w:color w:val="4F6228" w:themeColor="accent3" w:themeShade="80"/>
                  </w:rPr>
                </w:pPr>
                <w:r w:rsidRPr="007002C0">
                  <w:rPr>
                    <w:b/>
                    <w:color w:val="4F6228" w:themeColor="accent3" w:themeShade="80"/>
                  </w:rPr>
                  <w:t>Recipient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486932">
            <w:pPr>
              <w:pStyle w:val="Text"/>
              <w:framePr w:hSpace="0" w:wrap="auto" w:vAnchor="margin" w:hAnchor="text" w:xAlign="left" w:yAlign="inline"/>
              <w:rPr>
                <w:b/>
                <w:color w:val="4F6228" w:themeColor="accent3" w:themeShade="80"/>
              </w:rPr>
            </w:pPr>
            <w:r w:rsidRPr="007002C0">
              <w:rPr>
                <w:b/>
                <w:color w:val="4F6228" w:themeColor="accent3" w:themeShade="80"/>
              </w:rPr>
              <w:t>to</w:t>
            </w:r>
          </w:p>
        </w:tc>
        <w:sdt>
          <w:sdtPr>
            <w:rPr>
              <w:b/>
              <w:color w:val="4F6228" w:themeColor="accent3" w:themeShade="80"/>
            </w:rPr>
            <w:id w:val="1028205616"/>
            <w:placeholder>
              <w:docPart w:val="9C43B20251B547C084812CA54439CE60"/>
            </w:placeholder>
          </w:sdtPr>
          <w:sdtEndPr/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7002C0" w:rsidRDefault="007002C0" w:rsidP="007002C0">
                <w:pPr>
                  <w:pStyle w:val="GiftDetails"/>
                  <w:framePr w:hSpace="0" w:wrap="auto" w:vAnchor="margin" w:hAnchor="text" w:xAlign="left" w:yAlign="inline"/>
                  <w:rPr>
                    <w:b/>
                    <w:color w:val="4F6228" w:themeColor="accent3" w:themeShade="80"/>
                  </w:rPr>
                </w:pPr>
                <w:r w:rsidRPr="007002C0">
                  <w:rPr>
                    <w:b/>
                    <w:color w:val="4F6228" w:themeColor="accent3" w:themeShade="80"/>
                  </w:rPr>
                  <w:t>One-hour landscape consultation</w:t>
                </w:r>
              </w:p>
            </w:tc>
          </w:sdtContent>
        </w:sdt>
      </w:tr>
      <w:tr w:rsidR="00855F6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486932">
            <w:pPr>
              <w:rPr>
                <w:b/>
                <w:color w:val="4F6228" w:themeColor="accent3" w:themeShade="80"/>
              </w:rPr>
            </w:pPr>
            <w:r w:rsidRPr="007002C0">
              <w:rPr>
                <w:b/>
                <w:color w:val="4F6228" w:themeColor="accent3" w:themeShade="80"/>
              </w:rPr>
              <w:tab/>
            </w: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6850A2">
            <w:pPr>
              <w:pStyle w:val="Address"/>
              <w:framePr w:hSpace="0" w:wrap="auto" w:vAnchor="margin" w:hAnchor="text" w:xAlign="left" w:yAlign="inline"/>
              <w:rPr>
                <w:b/>
                <w:color w:val="4F6228" w:themeColor="accent3" w:themeShade="80"/>
              </w:rPr>
            </w:pPr>
            <w:sdt>
              <w:sdtPr>
                <w:rPr>
                  <w:b/>
                  <w:color w:val="4F6228" w:themeColor="accent3" w:themeShade="80"/>
                </w:rPr>
                <w:id w:val="1028205618"/>
                <w:placeholder>
                  <w:docPart w:val="5CE5C65B8D634490A7F8604C9AAC016D"/>
                </w:placeholder>
              </w:sdtPr>
              <w:sdtEndPr/>
              <w:sdtContent>
                <w:r w:rsidR="007002C0" w:rsidRPr="007002C0">
                  <w:rPr>
                    <w:b/>
                    <w:color w:val="4F6228" w:themeColor="accent3" w:themeShade="80"/>
                  </w:rPr>
                  <w:t>Greenspace Architects</w:t>
                </w:r>
              </w:sdtContent>
            </w:sdt>
          </w:p>
          <w:p w:rsidR="00855F61" w:rsidRPr="007002C0" w:rsidRDefault="006850A2">
            <w:pPr>
              <w:pStyle w:val="Address"/>
              <w:framePr w:hSpace="0" w:wrap="auto" w:vAnchor="margin" w:hAnchor="text" w:xAlign="left" w:yAlign="inline"/>
              <w:rPr>
                <w:b/>
                <w:color w:val="4F6228" w:themeColor="accent3" w:themeShade="80"/>
              </w:rPr>
            </w:pPr>
            <w:sdt>
              <w:sdtPr>
                <w:rPr>
                  <w:b/>
                  <w:color w:val="4F6228" w:themeColor="accent3" w:themeShade="80"/>
                </w:rPr>
                <w:id w:val="1028205620"/>
                <w:placeholder>
                  <w:docPart w:val="5CE5C65B8D634490A7F8604C9AAC016D"/>
                </w:placeholder>
              </w:sdtPr>
              <w:sdtEndPr/>
              <w:sdtContent>
                <w:r w:rsidR="007002C0" w:rsidRPr="007002C0">
                  <w:rPr>
                    <w:b/>
                    <w:color w:val="4F6228" w:themeColor="accent3" w:themeShade="80"/>
                  </w:rPr>
                  <w:t>608 Rosewood Lane</w:t>
                </w:r>
              </w:sdtContent>
            </w:sdt>
          </w:p>
          <w:sdt>
            <w:sdtPr>
              <w:rPr>
                <w:b/>
                <w:color w:val="4F6228" w:themeColor="accent3" w:themeShade="80"/>
              </w:rPr>
              <w:id w:val="1028205623"/>
              <w:placeholder>
                <w:docPart w:val="5CE5C65B8D634490A7F8604C9AAC016D"/>
              </w:placeholder>
            </w:sdtPr>
            <w:sdtEndPr/>
            <w:sdtContent>
              <w:p w:rsidR="00855F61" w:rsidRPr="007002C0" w:rsidRDefault="007002C0">
                <w:pPr>
                  <w:pStyle w:val="Address"/>
                  <w:framePr w:hSpace="0" w:wrap="auto" w:vAnchor="margin" w:hAnchor="text" w:xAlign="left" w:yAlign="inline"/>
                  <w:rPr>
                    <w:b/>
                    <w:color w:val="4F6228" w:themeColor="accent3" w:themeShade="80"/>
                  </w:rPr>
                </w:pPr>
                <w:r w:rsidRPr="007002C0">
                  <w:rPr>
                    <w:b/>
                    <w:color w:val="4F6228" w:themeColor="accent3" w:themeShade="80"/>
                  </w:rPr>
                  <w:t>Dallas, TX 75207</w:t>
                </w:r>
              </w:p>
            </w:sdtContent>
          </w:sdt>
          <w:sdt>
            <w:sdtPr>
              <w:rPr>
                <w:b/>
                <w:color w:val="4F6228" w:themeColor="accent3" w:themeShade="80"/>
              </w:rPr>
              <w:id w:val="1028205625"/>
              <w:placeholder>
                <w:docPart w:val="5CE5C65B8D634490A7F8604C9AAC016D"/>
              </w:placeholder>
            </w:sdtPr>
            <w:sdtEndPr/>
            <w:sdtContent>
              <w:p w:rsidR="00855F61" w:rsidRPr="007002C0" w:rsidRDefault="007002C0">
                <w:pPr>
                  <w:pStyle w:val="Address"/>
                  <w:framePr w:hSpace="0" w:wrap="auto" w:vAnchor="margin" w:hAnchor="text" w:xAlign="left" w:yAlign="inline"/>
                  <w:rPr>
                    <w:b/>
                    <w:color w:val="4F6228" w:themeColor="accent3" w:themeShade="80"/>
                  </w:rPr>
                </w:pPr>
                <w:r w:rsidRPr="007002C0">
                  <w:rPr>
                    <w:b/>
                    <w:color w:val="4F6228" w:themeColor="accent3" w:themeShade="80"/>
                  </w:rPr>
                  <w:t>(214) 555-4488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486932">
            <w:pPr>
              <w:pStyle w:val="ExpirationDetails"/>
              <w:framePr w:hSpace="0" w:wrap="auto" w:vAnchor="margin" w:hAnchor="text" w:xAlign="left" w:yAlign="inline"/>
              <w:rPr>
                <w:b/>
                <w:color w:val="4F6228" w:themeColor="accent3" w:themeShade="80"/>
              </w:rPr>
            </w:pPr>
            <w:r w:rsidRPr="007002C0">
              <w:rPr>
                <w:b/>
                <w:color w:val="4F6228" w:themeColor="accent3" w:themeShade="80"/>
              </w:rPr>
              <w:t>Authorized by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855F61">
            <w:pPr>
              <w:pStyle w:val="ExpirationDetailswithRule"/>
              <w:rPr>
                <w:b/>
                <w:color w:val="4F6228" w:themeColor="accent3" w:themeShade="80"/>
              </w:rPr>
            </w:pPr>
          </w:p>
        </w:tc>
      </w:tr>
      <w:tr w:rsidR="00855F6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855F61">
            <w:pPr>
              <w:rPr>
                <w:b/>
                <w:color w:val="4F6228" w:themeColor="accent3" w:themeShade="80"/>
              </w:rPr>
            </w:pPr>
          </w:p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486932">
            <w:pPr>
              <w:pStyle w:val="ExpirationDetails"/>
              <w:framePr w:hSpace="0" w:wrap="auto" w:vAnchor="margin" w:hAnchor="text" w:xAlign="left" w:yAlign="inline"/>
              <w:rPr>
                <w:b/>
                <w:color w:val="4F6228" w:themeColor="accent3" w:themeShade="80"/>
              </w:rPr>
            </w:pPr>
            <w:r w:rsidRPr="007002C0">
              <w:rPr>
                <w:b/>
                <w:color w:val="4F6228" w:themeColor="accent3" w:themeShade="80"/>
              </w:rPr>
              <w:t>Expires</w:t>
            </w:r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855F61">
            <w:pPr>
              <w:pStyle w:val="ExpirationDetailswithRule"/>
              <w:rPr>
                <w:b/>
                <w:color w:val="4F6228" w:themeColor="accent3" w:themeShade="80"/>
              </w:rPr>
            </w:pPr>
          </w:p>
        </w:tc>
      </w:tr>
      <w:tr w:rsidR="00855F6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855F61">
            <w:pPr>
              <w:pStyle w:val="FinePrint"/>
              <w:framePr w:hSpace="0" w:wrap="auto" w:vAnchor="margin" w:hAnchor="text" w:xAlign="left" w:yAlign="inline"/>
              <w:rPr>
                <w:b/>
                <w:color w:val="4F6228" w:themeColor="accent3" w:themeShade="80"/>
              </w:rPr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486932">
            <w:pPr>
              <w:pStyle w:val="ExpirationDetails"/>
              <w:framePr w:hSpace="0" w:wrap="auto" w:vAnchor="margin" w:hAnchor="text" w:xAlign="left" w:yAlign="inline"/>
              <w:rPr>
                <w:b/>
                <w:color w:val="4F6228" w:themeColor="accent3" w:themeShade="80"/>
              </w:rPr>
            </w:pPr>
            <w:r w:rsidRPr="007002C0">
              <w:rPr>
                <w:b/>
                <w:color w:val="4F6228" w:themeColor="accent3" w:themeShade="80"/>
              </w:rPr>
              <w:t>Number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855F61">
            <w:pPr>
              <w:pStyle w:val="ExpirationDetailswithRule"/>
              <w:rPr>
                <w:b/>
                <w:color w:val="4F6228" w:themeColor="accent3" w:themeShade="80"/>
              </w:rPr>
            </w:pPr>
          </w:p>
        </w:tc>
      </w:tr>
      <w:tr w:rsidR="00855F6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7002C0" w:rsidRDefault="00486932">
            <w:pPr>
              <w:pStyle w:val="FinePrint"/>
              <w:framePr w:hSpace="0" w:wrap="auto" w:vAnchor="margin" w:hAnchor="text" w:xAlign="left" w:yAlign="inline"/>
              <w:rPr>
                <w:b/>
                <w:color w:val="4F6228" w:themeColor="accent3" w:themeShade="80"/>
              </w:rPr>
            </w:pPr>
            <w:r w:rsidRPr="007002C0">
              <w:rPr>
                <w:b/>
                <w:color w:val="4F6228" w:themeColor="accent3" w:themeShade="80"/>
              </w:rPr>
              <w:t xml:space="preserve">Not redeemable for cash. </w:t>
            </w:r>
            <w:r w:rsidRPr="007002C0">
              <w:rPr>
                <w:b/>
                <w:color w:val="4F6228" w:themeColor="accent3" w:themeShade="80"/>
              </w:rPr>
              <w:br/>
              <w:t>Redemption value not to exceed $</w:t>
            </w:r>
            <w:r w:rsidR="006850A2">
              <w:rPr>
                <w:b/>
                <w:color w:val="4F6228" w:themeColor="accent3" w:themeShade="80"/>
              </w:rPr>
              <w:t>1</w:t>
            </w:r>
            <w:r w:rsidRPr="007002C0">
              <w:rPr>
                <w:b/>
                <w:color w:val="4F6228" w:themeColor="accent3" w:themeShade="80"/>
              </w:rPr>
              <w:t>00.00</w:t>
            </w:r>
          </w:p>
        </w:tc>
      </w:tr>
    </w:tbl>
    <w:p w:rsidR="00855F61" w:rsidRDefault="007002C0">
      <w:r>
        <w:rPr>
          <w:noProof/>
        </w:rPr>
        <w:drawing>
          <wp:anchor distT="0" distB="0" distL="114300" distR="114300" simplePos="0" relativeHeight="251696128" behindDoc="0" locked="0" layoutInCell="1" allowOverlap="1" wp14:anchorId="3AB1463E" wp14:editId="3DE0852D">
            <wp:simplePos x="0" y="0"/>
            <wp:positionH relativeFrom="column">
              <wp:posOffset>0</wp:posOffset>
            </wp:positionH>
            <wp:positionV relativeFrom="paragraph">
              <wp:posOffset>-403860</wp:posOffset>
            </wp:positionV>
            <wp:extent cx="1866900" cy="2489200"/>
            <wp:effectExtent l="0" t="0" r="0" b="0"/>
            <wp:wrapNone/>
            <wp:docPr id="794" name="Picture 794" descr="C:\Users\Student Name\AppData\Local\Microsoft\Windows\Temporary Internet Files\Content.IE5\RFVB6YS8\MC9004456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 Name\AppData\Local\Microsoft\Windows\Temporary Internet Files\Content.IE5\RFVB6YS8\MC900445642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3114675</wp:posOffset>
                </wp:positionV>
                <wp:extent cx="398145" cy="347345"/>
                <wp:effectExtent l="0" t="0" r="0" b="0"/>
                <wp:wrapNone/>
                <wp:docPr id="801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6" o:spid="_x0000_s1026" type="#_x0000_t202" style="position:absolute;margin-left:58.9pt;margin-top:245.25pt;width:31.35pt;height:2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4343400</wp:posOffset>
                </wp:positionV>
                <wp:extent cx="501015" cy="411480"/>
                <wp:effectExtent l="1905" t="0" r="1905" b="0"/>
                <wp:wrapNone/>
                <wp:docPr id="800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27" type="#_x0000_t202" style="position:absolute;margin-left:52.65pt;margin-top:342pt;width:39.45pt;height:3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0ICuw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0" behindDoc="1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7544435</wp:posOffset>
                </wp:positionV>
                <wp:extent cx="501015" cy="411480"/>
                <wp:effectExtent l="1905" t="635" r="1905" b="0"/>
                <wp:wrapNone/>
                <wp:docPr id="79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28" type="#_x0000_t202" style="position:absolute;margin-left:52.65pt;margin-top:594.05pt;width:39.45pt;height:32.4pt;z-index:-251669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XI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445135</wp:posOffset>
                </wp:positionV>
                <wp:extent cx="398145" cy="347345"/>
                <wp:effectExtent l="0" t="0" r="0" b="0"/>
                <wp:wrapNone/>
                <wp:docPr id="798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29" type="#_x0000_t202" style="position:absolute;margin-left:35.7pt;margin-top:35.05pt;width:31.35pt;height:2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zLa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1142365</wp:posOffset>
                </wp:positionV>
                <wp:extent cx="501015" cy="411480"/>
                <wp:effectExtent l="1905" t="0" r="1905" b="0"/>
                <wp:wrapNone/>
                <wp:docPr id="79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30" type="#_x0000_t202" style="position:absolute;margin-left:52.65pt;margin-top:89.95pt;width:39.45pt;height:3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JO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-86360</wp:posOffset>
                </wp:positionV>
                <wp:extent cx="398145" cy="347345"/>
                <wp:effectExtent l="0" t="0" r="0" b="0"/>
                <wp:wrapNone/>
                <wp:docPr id="796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5F61" w:rsidRDefault="0085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31" type="#_x0000_t202" style="position:absolute;margin-left:58.9pt;margin-top:-6.8pt;width:31.35pt;height:2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Gn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" filled="f" stroked="f">
                <v:textbox>
                  <w:txbxContent>
                    <w:p w:rsidR="00855F61" w:rsidRDefault="00855F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2" behindDoc="1" locked="0" layoutInCell="0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709295</wp:posOffset>
                </wp:positionV>
                <wp:extent cx="5587365" cy="2089785"/>
                <wp:effectExtent l="8255" t="4445" r="5080" b="1270"/>
                <wp:wrapNone/>
                <wp:docPr id="795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7365" cy="2089785"/>
                        </a:xfrm>
                        <a:prstGeom prst="roundRect">
                          <a:avLst>
                            <a:gd name="adj" fmla="val 10616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3" o:spid="_x0000_s1026" style="position:absolute;margin-left:113.15pt;margin-top:55.85pt;width:439.95pt;height:164.55pt;z-index:-2516618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" o:allowincell="f" stroked="f">
                <v:fill opacity="52428f"/>
                <w10:wrap anchorx="page" anchory="page"/>
              </v:roundrect>
            </w:pict>
          </mc:Fallback>
        </mc:AlternateContent>
      </w:r>
      <w:r w:rsidR="00486932">
        <w:rPr>
          <w:noProof/>
        </w:rPr>
        <w:drawing>
          <wp:anchor distT="0" distB="0" distL="114300" distR="114300" simplePos="0" relativeHeight="251652603" behindDoc="1" locked="0" layoutInCell="0" allowOverlap="1" wp14:anchorId="4A1BB133" wp14:editId="2369C96C">
            <wp:simplePos x="0" y="0"/>
            <wp:positionH relativeFrom="page">
              <wp:posOffset>459105</wp:posOffset>
            </wp:positionH>
            <wp:positionV relativeFrom="page">
              <wp:posOffset>457200</wp:posOffset>
            </wp:positionV>
            <wp:extent cx="6854190" cy="2613660"/>
            <wp:effectExtent l="0" t="0" r="0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6932">
        <w:rPr>
          <w:noProof/>
        </w:rPr>
        <w:drawing>
          <wp:anchor distT="0" distB="0" distL="114300" distR="114300" simplePos="0" relativeHeight="251653627" behindDoc="1" locked="0" layoutInCell="0" allowOverlap="1" wp14:anchorId="04C84E1F" wp14:editId="1369A3CD">
            <wp:simplePos x="0" y="0"/>
            <wp:positionH relativeFrom="page">
              <wp:posOffset>1433830</wp:posOffset>
            </wp:positionH>
            <wp:positionV relativeFrom="page">
              <wp:posOffset>457200</wp:posOffset>
            </wp:positionV>
            <wp:extent cx="5888990" cy="2613660"/>
            <wp:effectExtent l="19050" t="0" r="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/>
    <w:p w:rsidR="009C5138" w:rsidRDefault="009C5138">
      <w:bookmarkStart w:id="0" w:name="_GoBack"/>
      <w:bookmarkEnd w:id="0"/>
    </w:p>
    <w:sectPr w:rsidR="009C5138" w:rsidSect="00855F61"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2C0"/>
    <w:rsid w:val="000420D0"/>
    <w:rsid w:val="00170BED"/>
    <w:rsid w:val="00486932"/>
    <w:rsid w:val="005229E5"/>
    <w:rsid w:val="006850A2"/>
    <w:rsid w:val="007002C0"/>
    <w:rsid w:val="0083583D"/>
    <w:rsid w:val="00855F61"/>
    <w:rsid w:val="009C5138"/>
    <w:rsid w:val="00AD3B7C"/>
    <w:rsid w:val="00D3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#fc0">
      <v:fill color="#fc0"/>
      <o:colormru v:ext="edit" colors="#dd3b3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</w:rPr>
  </w:style>
  <w:style w:type="paragraph" w:styleId="Heading1">
    <w:name w:val="heading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styleId="Heading3">
    <w:name w:val="heading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Recipient">
    <w:name w:val="Recipient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FinePrint">
    <w:name w:val="Fine Print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GiftDetails">
    <w:name w:val="Gift Details"/>
    <w:basedOn w:val="Recipient"/>
    <w:qFormat/>
    <w:rsid w:val="00855F61"/>
    <w:pPr>
      <w:framePr w:wrap="around"/>
    </w:pPr>
    <w:rPr>
      <w:color w:val="404040" w:themeColor="text1" w:themeTint="BF"/>
    </w:rPr>
  </w:style>
  <w:style w:type="paragraph" w:customStyle="1" w:styleId="ExpirationDetailswithRule">
    <w:name w:val="Expiration Details with Rule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ExpirationDetails">
    <w:name w:val="Expiration Details"/>
    <w:basedOn w:val="FinePrint"/>
    <w:qFormat/>
    <w:rsid w:val="00855F61"/>
    <w:pPr>
      <w:framePr w:wrap="around"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855F61"/>
    <w:rPr>
      <w:color w:val="808080"/>
    </w:rPr>
  </w:style>
  <w:style w:type="paragraph" w:customStyle="1" w:styleId="Text">
    <w:name w:val="Text"/>
    <w:basedOn w:val="Normal"/>
    <w:qFormat/>
    <w:rsid w:val="00855F61"/>
    <w:pPr>
      <w:framePr w:hSpace="187" w:wrap="around" w:vAnchor="text" w:hAnchor="page" w:x="3468" w:y="-19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</w:rPr>
  </w:style>
  <w:style w:type="paragraph" w:styleId="Heading1">
    <w:name w:val="heading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styleId="Heading3">
    <w:name w:val="heading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Recipient">
    <w:name w:val="Recipient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FinePrint">
    <w:name w:val="Fine Print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GiftDetails">
    <w:name w:val="Gift Details"/>
    <w:basedOn w:val="Recipient"/>
    <w:qFormat/>
    <w:rsid w:val="00855F61"/>
    <w:pPr>
      <w:framePr w:wrap="around"/>
    </w:pPr>
    <w:rPr>
      <w:color w:val="404040" w:themeColor="text1" w:themeTint="BF"/>
    </w:rPr>
  </w:style>
  <w:style w:type="paragraph" w:customStyle="1" w:styleId="ExpirationDetailswithRule">
    <w:name w:val="Expiration Details with Rule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ExpirationDetails">
    <w:name w:val="Expiration Details"/>
    <w:basedOn w:val="FinePrint"/>
    <w:qFormat/>
    <w:rsid w:val="00855F61"/>
    <w:pPr>
      <w:framePr w:wrap="around"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855F61"/>
    <w:rPr>
      <w:color w:val="808080"/>
    </w:rPr>
  </w:style>
  <w:style w:type="paragraph" w:customStyle="1" w:styleId="Text">
    <w:name w:val="Text"/>
    <w:basedOn w:val="Normal"/>
    <w:qFormat/>
    <w:rsid w:val="00855F61"/>
    <w:pPr>
      <w:framePr w:hSpace="187" w:wrap="around" w:vAnchor="text" w:hAnchor="page" w:x="3468" w:y="-19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%20Name\AppData\Roaming\Microsoft\Templates\HolidayGiftCe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C43B20251B547C084812CA54439C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B8DD3-3B89-4A38-B4D0-4EE5A157027A}"/>
      </w:docPartPr>
      <w:docPartBody>
        <w:p w:rsidR="00CD3FB8" w:rsidRDefault="00A44482">
          <w:pPr>
            <w:pStyle w:val="9C43B20251B547C084812CA54439CE60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5CE5C65B8D634490A7F8604C9AAC0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0C884-0B02-44B1-9412-F59B3E5217C7}"/>
      </w:docPartPr>
      <w:docPartBody>
        <w:p w:rsidR="00CD3FB8" w:rsidRDefault="00A44482">
          <w:pPr>
            <w:pStyle w:val="5CE5C65B8D634490A7F8604C9AAC016D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FA9"/>
    <w:rsid w:val="00171A90"/>
    <w:rsid w:val="00420FA9"/>
    <w:rsid w:val="00573E7B"/>
    <w:rsid w:val="005B48EF"/>
    <w:rsid w:val="00A44482"/>
    <w:rsid w:val="00CD3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0FA9"/>
    <w:rPr>
      <w:color w:val="808080"/>
    </w:rPr>
  </w:style>
  <w:style w:type="paragraph" w:customStyle="1" w:styleId="9C43B20251B547C084812CA54439CE60">
    <w:name w:val="9C43B20251B547C084812CA54439CE60"/>
  </w:style>
  <w:style w:type="paragraph" w:customStyle="1" w:styleId="5CE5C65B8D634490A7F8604C9AAC016D">
    <w:name w:val="5CE5C65B8D634490A7F8604C9AAC016D"/>
  </w:style>
  <w:style w:type="paragraph" w:customStyle="1" w:styleId="45DBE838C7254FDC8168EEFDFB4311C2">
    <w:name w:val="45DBE838C7254FDC8168EEFDFB4311C2"/>
  </w:style>
  <w:style w:type="paragraph" w:customStyle="1" w:styleId="3069191D60DE4D00A2102AEA1D7B50B0">
    <w:name w:val="3069191D60DE4D00A2102AEA1D7B50B0"/>
  </w:style>
  <w:style w:type="paragraph" w:customStyle="1" w:styleId="111435D450D24DA291097DC4D4D8E386">
    <w:name w:val="111435D450D24DA291097DC4D4D8E386"/>
  </w:style>
  <w:style w:type="paragraph" w:customStyle="1" w:styleId="975F523CFB6640E6925363A0C5B85AD9">
    <w:name w:val="975F523CFB6640E6925363A0C5B85AD9"/>
  </w:style>
  <w:style w:type="paragraph" w:customStyle="1" w:styleId="7A65B4912ED9424997FAA265C3F52FB0">
    <w:name w:val="7A65B4912ED9424997FAA265C3F52FB0"/>
    <w:rsid w:val="00420FA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0FA9"/>
    <w:rPr>
      <w:color w:val="808080"/>
    </w:rPr>
  </w:style>
  <w:style w:type="paragraph" w:customStyle="1" w:styleId="9C43B20251B547C084812CA54439CE60">
    <w:name w:val="9C43B20251B547C084812CA54439CE60"/>
  </w:style>
  <w:style w:type="paragraph" w:customStyle="1" w:styleId="5CE5C65B8D634490A7F8604C9AAC016D">
    <w:name w:val="5CE5C65B8D634490A7F8604C9AAC016D"/>
  </w:style>
  <w:style w:type="paragraph" w:customStyle="1" w:styleId="45DBE838C7254FDC8168EEFDFB4311C2">
    <w:name w:val="45DBE838C7254FDC8168EEFDFB4311C2"/>
  </w:style>
  <w:style w:type="paragraph" w:customStyle="1" w:styleId="3069191D60DE4D00A2102AEA1D7B50B0">
    <w:name w:val="3069191D60DE4D00A2102AEA1D7B50B0"/>
  </w:style>
  <w:style w:type="paragraph" w:customStyle="1" w:styleId="111435D450D24DA291097DC4D4D8E386">
    <w:name w:val="111435D450D24DA291097DC4D4D8E386"/>
  </w:style>
  <w:style w:type="paragraph" w:customStyle="1" w:styleId="975F523CFB6640E6925363A0C5B85AD9">
    <w:name w:val="975F523CFB6640E6925363A0C5B85AD9"/>
  </w:style>
  <w:style w:type="paragraph" w:customStyle="1" w:styleId="7A65B4912ED9424997FAA265C3F52FB0">
    <w:name w:val="7A65B4912ED9424997FAA265C3F52FB0"/>
    <w:rsid w:val="00420F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3" ma:contentTypeDescription="Create a new document." ma:contentTypeScope="" ma:versionID="37d3ec2b48d53e45b233ad8f52fe1b11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120D1-6F76-441F-B130-21E83E610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F68C9F-8A1E-4E9C-A1C4-664250049A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69C683-22A5-4635-A178-39160C2AD472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4.xml><?xml version="1.0" encoding="utf-8"?>
<ds:datastoreItem xmlns:ds="http://schemas.openxmlformats.org/officeDocument/2006/customXml" ds:itemID="{C399100F-0459-46CB-AF10-B6F5CF3E4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HolidayGiftCert.dotx</Template>
  <TotalTime>14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 Name</dc:creator>
  <cp:lastModifiedBy>Student Name</cp:lastModifiedBy>
  <cp:revision>4</cp:revision>
  <cp:lastPrinted>2007-10-29T17:04:00Z</cp:lastPrinted>
  <dcterms:created xsi:type="dcterms:W3CDTF">2010-06-08T17:53:00Z</dcterms:created>
  <dcterms:modified xsi:type="dcterms:W3CDTF">2010-06-08T23:32:00Z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TC102432239990</vt:lpwstr>
  </property>
</Properties>
</file>